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7D9665" w14:textId="77777777" w:rsidR="007B605F" w:rsidRDefault="00E968BF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F6734" wp14:editId="40CB2A5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59533" cy="7105015"/>
                <wp:effectExtent l="0" t="0" r="0" b="6985"/>
                <wp:wrapThrough wrapText="bothSides">
                  <wp:wrapPolygon edited="0">
                    <wp:start x="51" y="0"/>
                    <wp:lineTo x="51" y="21544"/>
                    <wp:lineTo x="21515" y="21544"/>
                    <wp:lineTo x="21515" y="0"/>
                    <wp:lineTo x="51" y="0"/>
                  </wp:wrapPolygon>
                </wp:wrapThrough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59533" cy="7105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651A8138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44DC2E37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4DE5CAE6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3A2AFA08" w14:textId="77777777" w:rsidR="00942991" w:rsidRDefault="00942991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</w:p>
                          <w:p w14:paraId="03A5A802" w14:textId="77777777" w:rsidR="00942991" w:rsidRPr="00732353" w:rsidRDefault="00942991" w:rsidP="00E968BF">
                            <w:pPr>
                              <w:jc w:val="center"/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b/>
                                <w:color w:val="000090"/>
                                <w:sz w:val="28"/>
                                <w:szCs w:val="28"/>
                              </w:rPr>
                              <w:t>Università di Ferrara</w:t>
                            </w:r>
                          </w:p>
                          <w:p w14:paraId="052B0F06" w14:textId="77777777" w:rsidR="00942991" w:rsidRPr="00732353" w:rsidRDefault="00942991" w:rsidP="00E968BF">
                            <w:pPr>
                              <w:jc w:val="center"/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732353">
                              <w:rPr>
                                <w:b/>
                                <w:i/>
                                <w:color w:val="000090"/>
                                <w:sz w:val="32"/>
                                <w:szCs w:val="32"/>
                              </w:rPr>
                              <w:t>Insegnamento di Sociologia Generale</w:t>
                            </w:r>
                          </w:p>
                          <w:p w14:paraId="5FEC18CB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7F8005C0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6D698711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046F7BCF" w14:textId="77777777" w:rsidR="00942991" w:rsidRPr="00E968BF" w:rsidRDefault="00942991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</w:pPr>
                            <w:r w:rsidRPr="00E968BF">
                              <w:rPr>
                                <w:rFonts w:ascii="Avenir Black" w:hAnsi="Avenir Black"/>
                                <w:color w:val="660066"/>
                                <w:sz w:val="40"/>
                                <w:szCs w:val="40"/>
                              </w:rPr>
                              <w:t>Attestato di merito</w:t>
                            </w:r>
                          </w:p>
                          <w:p w14:paraId="43ED6594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055EAD25" w14:textId="77777777" w:rsidR="00942991" w:rsidRDefault="00942991" w:rsidP="00E968BF"/>
                          <w:p w14:paraId="1C2517C5" w14:textId="77777777" w:rsidR="00942991" w:rsidRDefault="00942991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Migliore Esercitazione </w:t>
                            </w:r>
                          </w:p>
                          <w:p w14:paraId="560DA44D" w14:textId="536A7FF5" w:rsidR="00942991" w:rsidRPr="004E3D06" w:rsidRDefault="00942991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90"/>
                                <w:sz w:val="28"/>
                                <w:szCs w:val="28"/>
                              </w:rPr>
                              <w:t>anno accademico 2016/17</w:t>
                            </w:r>
                          </w:p>
                          <w:p w14:paraId="6464FF9A" w14:textId="77777777" w:rsidR="00942991" w:rsidRPr="00E968BF" w:rsidRDefault="00942991" w:rsidP="00E968BF">
                            <w:pPr>
                              <w:jc w:val="center"/>
                              <w:rPr>
                                <w:color w:val="000090"/>
                                <w:sz w:val="32"/>
                                <w:szCs w:val="32"/>
                              </w:rPr>
                            </w:pPr>
                            <w:r w:rsidRPr="00E968BF">
                              <w:rPr>
                                <w:color w:val="000090"/>
                                <w:sz w:val="32"/>
                                <w:szCs w:val="32"/>
                              </w:rPr>
                              <w:t xml:space="preserve">Categoria “Problemi sociologici” </w:t>
                            </w:r>
                          </w:p>
                          <w:p w14:paraId="053127C1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49CECDE3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1DBD4ED7" w14:textId="77777777" w:rsidR="00942991" w:rsidRPr="00732353" w:rsidRDefault="00942991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Ricerca dal titolo</w:t>
                            </w:r>
                          </w:p>
                          <w:p w14:paraId="02864BA0" w14:textId="395E236B" w:rsidR="00942991" w:rsidRPr="00732353" w:rsidRDefault="00942991" w:rsidP="00E968BF">
                            <w:pPr>
                              <w:jc w:val="center"/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</w:pP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« </w:t>
                            </w:r>
                            <w:r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>D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>iversamente ricchi</w:t>
                            </w:r>
                            <w:r w:rsidRPr="00732353">
                              <w:rPr>
                                <w:rFonts w:ascii="Avenir Black" w:hAnsi="Avenir Black"/>
                                <w:color w:val="660066"/>
                                <w:sz w:val="36"/>
                                <w:szCs w:val="36"/>
                              </w:rPr>
                              <w:t xml:space="preserve"> »</w:t>
                            </w:r>
                          </w:p>
                          <w:p w14:paraId="750FF178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7FAF7936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09C9FDB0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25160029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5810F9B6" w14:textId="77777777" w:rsidR="00942991" w:rsidRDefault="00942991" w:rsidP="00732353"/>
                          <w:p w14:paraId="1E48ACA3" w14:textId="77777777" w:rsidR="00942991" w:rsidRPr="00732353" w:rsidRDefault="00942991" w:rsidP="00E968BF">
                            <w:pPr>
                              <w:jc w:val="center"/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</w:pPr>
                            <w:r w:rsidRPr="00732353">
                              <w:rPr>
                                <w:i/>
                                <w:color w:val="660066"/>
                                <w:sz w:val="28"/>
                                <w:szCs w:val="28"/>
                              </w:rPr>
                              <w:t>Realizzata da</w:t>
                            </w:r>
                          </w:p>
                          <w:p w14:paraId="33A8C7B4" w14:textId="579BEDDF" w:rsidR="00942991" w:rsidRPr="00942991" w:rsidRDefault="00942991" w:rsidP="00020AC5">
                            <w:pPr>
                              <w:jc w:val="center"/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</w:pPr>
                            <w:r w:rsidRPr="00732353">
                              <w:rPr>
                                <w:rFonts w:ascii="Calibri" w:eastAsia="Times New Roman" w:hAnsi="Calibri"/>
                                <w:color w:val="660066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r w:rsidRPr="00942991"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  <w:t>Andrea F.</w:t>
                            </w:r>
                            <w:r w:rsidRPr="00942991">
                              <w:rPr>
                                <w:rFonts w:ascii="Calibri" w:eastAsia="Times New Roman" w:hAnsi="Calibri"/>
                                <w:i/>
                                <w:color w:val="660066"/>
                                <w:sz w:val="24"/>
                                <w:szCs w:val="24"/>
                                <w:lang w:eastAsia="it-IT"/>
                              </w:rPr>
                              <w:t xml:space="preserve"> </w:t>
                            </w:r>
                            <w:proofErr w:type="spellStart"/>
                            <w:r w:rsidRPr="00942991"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  <w:t>Barattucci</w:t>
                            </w:r>
                            <w:proofErr w:type="spellEnd"/>
                            <w:r w:rsidRPr="00942991"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  <w:t xml:space="preserve">, Ginevra Cavallari, Giulia </w:t>
                            </w:r>
                            <w:proofErr w:type="spellStart"/>
                            <w:r w:rsidRPr="00942991"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  <w:t>Pusinanti</w:t>
                            </w:r>
                            <w:proofErr w:type="spellEnd"/>
                            <w:r w:rsidRPr="00942991">
                              <w:rPr>
                                <w:rFonts w:ascii="Calibri" w:eastAsia="Times New Roman" w:hAnsi="Calibri"/>
                                <w:b/>
                                <w:i/>
                                <w:color w:val="660066"/>
                                <w:sz w:val="32"/>
                                <w:szCs w:val="32"/>
                                <w:lang w:eastAsia="it-IT"/>
                              </w:rPr>
                              <w:t xml:space="preserve"> </w:t>
                            </w:r>
                          </w:p>
                          <w:p w14:paraId="3D8017B0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76198C75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4D2E5652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05B25E56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26D9B4DA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08FBDE19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418422D3" w14:textId="77777777" w:rsidR="00942991" w:rsidRPr="00E968BF" w:rsidRDefault="00942991" w:rsidP="00E968BF">
                            <w:pPr>
                              <w:jc w:val="center"/>
                              <w:rPr>
                                <w:color w:val="000090"/>
                                <w:sz w:val="28"/>
                                <w:szCs w:val="28"/>
                              </w:rPr>
                            </w:pPr>
                            <w:r w:rsidRPr="00E968BF">
                              <w:rPr>
                                <w:color w:val="000090"/>
                                <w:sz w:val="28"/>
                                <w:szCs w:val="28"/>
                              </w:rPr>
                              <w:t>La Commissione</w:t>
                            </w:r>
                          </w:p>
                          <w:p w14:paraId="0538C5E8" w14:textId="77777777" w:rsidR="00942991" w:rsidRPr="00732353" w:rsidRDefault="00942991" w:rsidP="00E968B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E0D132B" w14:textId="54D3B3DD" w:rsidR="00942991" w:rsidRPr="00E968BF" w:rsidRDefault="00942991" w:rsidP="00E968BF">
                            <w:pPr>
                              <w:jc w:val="center"/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</w:pP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Marco Ingrosso      </w:t>
                            </w:r>
                            <w:r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Enrico Marchetti         </w:t>
                            </w:r>
                            <w:proofErr w:type="spellStart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>Pierpaola</w:t>
                            </w:r>
                            <w:proofErr w:type="spellEnd"/>
                            <w:r w:rsidRPr="00E968BF">
                              <w:rPr>
                                <w:rFonts w:ascii="Apple Chancery" w:hAnsi="Apple Chancery" w:cs="Apple Chancery"/>
                                <w:i/>
                                <w:color w:val="000090"/>
                                <w:sz w:val="24"/>
                                <w:szCs w:val="24"/>
                              </w:rPr>
                              <w:t xml:space="preserve"> Pierucci</w:t>
                            </w:r>
                          </w:p>
                          <w:p w14:paraId="06A55A2D" w14:textId="77777777" w:rsidR="00942991" w:rsidRPr="00732353" w:rsidRDefault="00942991" w:rsidP="00E968B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10812613" w14:textId="6779198E" w:rsidR="00942991" w:rsidRPr="00732353" w:rsidRDefault="00942991" w:rsidP="00E968BF">
                            <w:pPr>
                              <w:jc w:val="center"/>
                              <w:rPr>
                                <w:color w:val="000090"/>
                              </w:rPr>
                            </w:pPr>
                            <w:r>
                              <w:rPr>
                                <w:color w:val="000090"/>
                              </w:rPr>
                              <w:t>Ferrara, 15 dicembre 2016</w:t>
                            </w:r>
                          </w:p>
                          <w:p w14:paraId="459E6372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6859DD42" w14:textId="77777777" w:rsidR="00942991" w:rsidRDefault="00942991" w:rsidP="00E968BF">
                            <w:pPr>
                              <w:jc w:val="center"/>
                            </w:pPr>
                          </w:p>
                          <w:p w14:paraId="5A8A2CCE" w14:textId="77777777" w:rsidR="00942991" w:rsidRPr="000B73D7" w:rsidRDefault="00942991" w:rsidP="00020AC5">
                            <w:pPr>
                              <w:jc w:val="center"/>
                            </w:pPr>
                            <w:r>
                              <w:t>Ferrara, 4 dicembre 2015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margin-left:0;margin-top:0;width:839.35pt;height:55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" mv:complextextbox="1" filled="f" stroked="f">
                <v:textbox>
                  <w:txbxContent>
                    <w:p w14:paraId="651A8138" w14:textId="77777777" w:rsidR="00942991" w:rsidRDefault="00942991" w:rsidP="00E968BF">
                      <w:pPr>
                        <w:jc w:val="center"/>
                      </w:pPr>
                    </w:p>
                    <w:p w14:paraId="44DC2E37" w14:textId="77777777" w:rsidR="00942991" w:rsidRDefault="00942991" w:rsidP="00E968BF">
                      <w:pPr>
                        <w:jc w:val="center"/>
                      </w:pPr>
                    </w:p>
                    <w:p w14:paraId="4DE5CAE6" w14:textId="77777777" w:rsidR="00942991" w:rsidRDefault="00942991" w:rsidP="00E968BF">
                      <w:pPr>
                        <w:jc w:val="center"/>
                      </w:pPr>
                    </w:p>
                    <w:p w14:paraId="3A2AFA08" w14:textId="77777777" w:rsidR="00942991" w:rsidRDefault="00942991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</w:p>
                    <w:p w14:paraId="03A5A802" w14:textId="77777777" w:rsidR="00942991" w:rsidRPr="00732353" w:rsidRDefault="00942991" w:rsidP="00E968BF">
                      <w:pPr>
                        <w:jc w:val="center"/>
                        <w:rPr>
                          <w:b/>
                          <w:color w:val="000090"/>
                          <w:sz w:val="28"/>
                          <w:szCs w:val="28"/>
                        </w:rPr>
                      </w:pPr>
                      <w:r w:rsidRPr="00732353">
                        <w:rPr>
                          <w:b/>
                          <w:color w:val="000090"/>
                          <w:sz w:val="28"/>
                          <w:szCs w:val="28"/>
                        </w:rPr>
                        <w:t>Università di Ferrara</w:t>
                      </w:r>
                    </w:p>
                    <w:p w14:paraId="052B0F06" w14:textId="77777777" w:rsidR="00942991" w:rsidRPr="00732353" w:rsidRDefault="00942991" w:rsidP="00E968BF">
                      <w:pPr>
                        <w:jc w:val="center"/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</w:pPr>
                      <w:r w:rsidRPr="00732353">
                        <w:rPr>
                          <w:b/>
                          <w:i/>
                          <w:color w:val="000090"/>
                          <w:sz w:val="32"/>
                          <w:szCs w:val="32"/>
                        </w:rPr>
                        <w:t>Insegnamento di Sociologia Generale</w:t>
                      </w:r>
                    </w:p>
                    <w:p w14:paraId="5FEC18CB" w14:textId="77777777" w:rsidR="00942991" w:rsidRDefault="00942991" w:rsidP="00E968BF">
                      <w:pPr>
                        <w:jc w:val="center"/>
                      </w:pPr>
                    </w:p>
                    <w:p w14:paraId="7F8005C0" w14:textId="77777777" w:rsidR="00942991" w:rsidRDefault="00942991" w:rsidP="00E968BF">
                      <w:pPr>
                        <w:jc w:val="center"/>
                      </w:pPr>
                    </w:p>
                    <w:p w14:paraId="6D698711" w14:textId="77777777" w:rsidR="00942991" w:rsidRDefault="00942991" w:rsidP="00E968BF">
                      <w:pPr>
                        <w:jc w:val="center"/>
                      </w:pPr>
                    </w:p>
                    <w:p w14:paraId="046F7BCF" w14:textId="77777777" w:rsidR="00942991" w:rsidRPr="00E968BF" w:rsidRDefault="00942991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</w:pPr>
                      <w:r w:rsidRPr="00E968BF">
                        <w:rPr>
                          <w:rFonts w:ascii="Avenir Black" w:hAnsi="Avenir Black"/>
                          <w:color w:val="660066"/>
                          <w:sz w:val="40"/>
                          <w:szCs w:val="40"/>
                        </w:rPr>
                        <w:t>Attestato di merito</w:t>
                      </w:r>
                    </w:p>
                    <w:p w14:paraId="43ED6594" w14:textId="77777777" w:rsidR="00942991" w:rsidRDefault="00942991" w:rsidP="00E968BF">
                      <w:pPr>
                        <w:jc w:val="center"/>
                      </w:pPr>
                    </w:p>
                    <w:p w14:paraId="055EAD25" w14:textId="77777777" w:rsidR="00942991" w:rsidRDefault="00942991" w:rsidP="00E968BF"/>
                    <w:p w14:paraId="1C2517C5" w14:textId="77777777" w:rsidR="00942991" w:rsidRDefault="00942991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Migliore Esercitazione </w:t>
                      </w:r>
                    </w:p>
                    <w:p w14:paraId="560DA44D" w14:textId="536A7FF5" w:rsidR="00942991" w:rsidRPr="004E3D06" w:rsidRDefault="00942991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>
                        <w:rPr>
                          <w:color w:val="000090"/>
                          <w:sz w:val="28"/>
                          <w:szCs w:val="28"/>
                        </w:rPr>
                        <w:t>anno accademico 2016/17</w:t>
                      </w:r>
                    </w:p>
                    <w:p w14:paraId="6464FF9A" w14:textId="77777777" w:rsidR="00942991" w:rsidRPr="00E968BF" w:rsidRDefault="00942991" w:rsidP="00E968BF">
                      <w:pPr>
                        <w:jc w:val="center"/>
                        <w:rPr>
                          <w:color w:val="000090"/>
                          <w:sz w:val="32"/>
                          <w:szCs w:val="32"/>
                        </w:rPr>
                      </w:pPr>
                      <w:r w:rsidRPr="00E968BF">
                        <w:rPr>
                          <w:color w:val="000090"/>
                          <w:sz w:val="32"/>
                          <w:szCs w:val="32"/>
                        </w:rPr>
                        <w:t xml:space="preserve">Categoria “Problemi sociologici” </w:t>
                      </w:r>
                    </w:p>
                    <w:p w14:paraId="053127C1" w14:textId="77777777" w:rsidR="00942991" w:rsidRDefault="00942991" w:rsidP="00E968BF">
                      <w:pPr>
                        <w:jc w:val="center"/>
                      </w:pPr>
                    </w:p>
                    <w:p w14:paraId="49CECDE3" w14:textId="77777777" w:rsidR="00942991" w:rsidRDefault="00942991" w:rsidP="00E968BF">
                      <w:pPr>
                        <w:jc w:val="center"/>
                      </w:pPr>
                    </w:p>
                    <w:p w14:paraId="1DBD4ED7" w14:textId="77777777" w:rsidR="00942991" w:rsidRPr="00732353" w:rsidRDefault="00942991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Ricerca dal titolo</w:t>
                      </w:r>
                    </w:p>
                    <w:p w14:paraId="02864BA0" w14:textId="395E236B" w:rsidR="00942991" w:rsidRPr="00732353" w:rsidRDefault="00942991" w:rsidP="00E968BF">
                      <w:pPr>
                        <w:jc w:val="center"/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</w:pP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« </w:t>
                      </w:r>
                      <w:r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>D</w:t>
                      </w:r>
                      <w:bookmarkStart w:id="1" w:name="_GoBack"/>
                      <w:bookmarkEnd w:id="1"/>
                      <w:r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>iversamente ricchi</w:t>
                      </w:r>
                      <w:r w:rsidRPr="00732353">
                        <w:rPr>
                          <w:rFonts w:ascii="Avenir Black" w:hAnsi="Avenir Black"/>
                          <w:color w:val="660066"/>
                          <w:sz w:val="36"/>
                          <w:szCs w:val="36"/>
                        </w:rPr>
                        <w:t xml:space="preserve"> »</w:t>
                      </w:r>
                    </w:p>
                    <w:p w14:paraId="750FF178" w14:textId="77777777" w:rsidR="00942991" w:rsidRDefault="00942991" w:rsidP="00E968BF">
                      <w:pPr>
                        <w:jc w:val="center"/>
                      </w:pPr>
                    </w:p>
                    <w:p w14:paraId="7FAF7936" w14:textId="77777777" w:rsidR="00942991" w:rsidRDefault="00942991" w:rsidP="00E968BF">
                      <w:pPr>
                        <w:jc w:val="center"/>
                      </w:pPr>
                    </w:p>
                    <w:p w14:paraId="09C9FDB0" w14:textId="77777777" w:rsidR="00942991" w:rsidRDefault="00942991" w:rsidP="00E968BF">
                      <w:pPr>
                        <w:jc w:val="center"/>
                      </w:pPr>
                    </w:p>
                    <w:p w14:paraId="25160029" w14:textId="77777777" w:rsidR="00942991" w:rsidRDefault="00942991" w:rsidP="00E968BF">
                      <w:pPr>
                        <w:jc w:val="center"/>
                      </w:pPr>
                    </w:p>
                    <w:p w14:paraId="5810F9B6" w14:textId="77777777" w:rsidR="00942991" w:rsidRDefault="00942991" w:rsidP="00732353"/>
                    <w:p w14:paraId="1E48ACA3" w14:textId="77777777" w:rsidR="00942991" w:rsidRPr="00732353" w:rsidRDefault="00942991" w:rsidP="00E968BF">
                      <w:pPr>
                        <w:jc w:val="center"/>
                        <w:rPr>
                          <w:i/>
                          <w:color w:val="660066"/>
                          <w:sz w:val="28"/>
                          <w:szCs w:val="28"/>
                        </w:rPr>
                      </w:pPr>
                      <w:r w:rsidRPr="00732353">
                        <w:rPr>
                          <w:i/>
                          <w:color w:val="660066"/>
                          <w:sz w:val="28"/>
                          <w:szCs w:val="28"/>
                        </w:rPr>
                        <w:t>Realizzata da</w:t>
                      </w:r>
                    </w:p>
                    <w:p w14:paraId="33A8C7B4" w14:textId="579BEDDF" w:rsidR="00942991" w:rsidRPr="00942991" w:rsidRDefault="00942991" w:rsidP="00020AC5">
                      <w:pPr>
                        <w:jc w:val="center"/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32"/>
                          <w:szCs w:val="32"/>
                          <w:lang w:eastAsia="it-IT"/>
                        </w:rPr>
                      </w:pPr>
                      <w:r w:rsidRPr="00732353">
                        <w:rPr>
                          <w:rFonts w:ascii="Calibri" w:eastAsia="Times New Roman" w:hAnsi="Calibri"/>
                          <w:color w:val="660066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r w:rsidRPr="00942991"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32"/>
                          <w:szCs w:val="32"/>
                          <w:lang w:eastAsia="it-IT"/>
                        </w:rPr>
                        <w:t>Andrea F.</w:t>
                      </w:r>
                      <w:r w:rsidRPr="00942991">
                        <w:rPr>
                          <w:rFonts w:ascii="Calibri" w:eastAsia="Times New Roman" w:hAnsi="Calibri"/>
                          <w:i/>
                          <w:color w:val="660066"/>
                          <w:sz w:val="24"/>
                          <w:szCs w:val="24"/>
                          <w:lang w:eastAsia="it-IT"/>
                        </w:rPr>
                        <w:t xml:space="preserve"> </w:t>
                      </w:r>
                      <w:proofErr w:type="spellStart"/>
                      <w:r w:rsidRPr="00942991"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32"/>
                          <w:szCs w:val="32"/>
                          <w:lang w:eastAsia="it-IT"/>
                        </w:rPr>
                        <w:t>Barattucci</w:t>
                      </w:r>
                      <w:proofErr w:type="spellEnd"/>
                      <w:r w:rsidRPr="00942991"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32"/>
                          <w:szCs w:val="32"/>
                          <w:lang w:eastAsia="it-IT"/>
                        </w:rPr>
                        <w:t xml:space="preserve">, Ginevra Cavallari, Giulia </w:t>
                      </w:r>
                      <w:proofErr w:type="spellStart"/>
                      <w:r w:rsidRPr="00942991"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32"/>
                          <w:szCs w:val="32"/>
                          <w:lang w:eastAsia="it-IT"/>
                        </w:rPr>
                        <w:t>Pusinanti</w:t>
                      </w:r>
                      <w:proofErr w:type="spellEnd"/>
                      <w:r w:rsidRPr="00942991">
                        <w:rPr>
                          <w:rFonts w:ascii="Calibri" w:eastAsia="Times New Roman" w:hAnsi="Calibri"/>
                          <w:b/>
                          <w:i/>
                          <w:color w:val="660066"/>
                          <w:sz w:val="32"/>
                          <w:szCs w:val="32"/>
                          <w:lang w:eastAsia="it-IT"/>
                        </w:rPr>
                        <w:t xml:space="preserve"> </w:t>
                      </w:r>
                    </w:p>
                    <w:p w14:paraId="3D8017B0" w14:textId="77777777" w:rsidR="00942991" w:rsidRDefault="00942991" w:rsidP="00E968BF">
                      <w:pPr>
                        <w:jc w:val="center"/>
                      </w:pPr>
                    </w:p>
                    <w:p w14:paraId="76198C75" w14:textId="77777777" w:rsidR="00942991" w:rsidRDefault="00942991" w:rsidP="00E968BF">
                      <w:pPr>
                        <w:jc w:val="center"/>
                      </w:pPr>
                    </w:p>
                    <w:p w14:paraId="4D2E5652" w14:textId="77777777" w:rsidR="00942991" w:rsidRDefault="00942991" w:rsidP="00E968BF">
                      <w:pPr>
                        <w:jc w:val="center"/>
                      </w:pPr>
                    </w:p>
                    <w:p w14:paraId="05B25E56" w14:textId="77777777" w:rsidR="00942991" w:rsidRDefault="00942991" w:rsidP="00E968BF">
                      <w:pPr>
                        <w:jc w:val="center"/>
                      </w:pPr>
                    </w:p>
                    <w:p w14:paraId="26D9B4DA" w14:textId="77777777" w:rsidR="00942991" w:rsidRDefault="00942991" w:rsidP="00E968BF">
                      <w:pPr>
                        <w:jc w:val="center"/>
                      </w:pPr>
                    </w:p>
                    <w:p w14:paraId="08FBDE19" w14:textId="77777777" w:rsidR="00942991" w:rsidRDefault="00942991" w:rsidP="00E968BF">
                      <w:pPr>
                        <w:jc w:val="center"/>
                      </w:pPr>
                    </w:p>
                    <w:p w14:paraId="418422D3" w14:textId="77777777" w:rsidR="00942991" w:rsidRPr="00E968BF" w:rsidRDefault="00942991" w:rsidP="00E968BF">
                      <w:pPr>
                        <w:jc w:val="center"/>
                        <w:rPr>
                          <w:color w:val="000090"/>
                          <w:sz w:val="28"/>
                          <w:szCs w:val="28"/>
                        </w:rPr>
                      </w:pPr>
                      <w:r w:rsidRPr="00E968BF">
                        <w:rPr>
                          <w:color w:val="000090"/>
                          <w:sz w:val="28"/>
                          <w:szCs w:val="28"/>
                        </w:rPr>
                        <w:t>La Commissione</w:t>
                      </w:r>
                    </w:p>
                    <w:p w14:paraId="0538C5E8" w14:textId="77777777" w:rsidR="00942991" w:rsidRPr="00732353" w:rsidRDefault="00942991" w:rsidP="00E968BF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  <w:p w14:paraId="6E0D132B" w14:textId="54D3B3DD" w:rsidR="00942991" w:rsidRPr="00E968BF" w:rsidRDefault="00942991" w:rsidP="00E968BF">
                      <w:pPr>
                        <w:jc w:val="center"/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</w:pP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Marco Ingrosso      </w:t>
                      </w:r>
                      <w:r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 </w:t>
                      </w:r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Enrico Marchetti         </w:t>
                      </w:r>
                      <w:proofErr w:type="spellStart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>Pierpaola</w:t>
                      </w:r>
                      <w:proofErr w:type="spellEnd"/>
                      <w:r w:rsidRPr="00E968BF">
                        <w:rPr>
                          <w:rFonts w:ascii="Apple Chancery" w:hAnsi="Apple Chancery" w:cs="Apple Chancery"/>
                          <w:i/>
                          <w:color w:val="000090"/>
                          <w:sz w:val="24"/>
                          <w:szCs w:val="24"/>
                        </w:rPr>
                        <w:t xml:space="preserve"> Pierucci</w:t>
                      </w:r>
                    </w:p>
                    <w:p w14:paraId="06A55A2D" w14:textId="77777777" w:rsidR="00942991" w:rsidRPr="00732353" w:rsidRDefault="00942991" w:rsidP="00E968B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10812613" w14:textId="6779198E" w:rsidR="00942991" w:rsidRPr="00732353" w:rsidRDefault="00942991" w:rsidP="00E968BF">
                      <w:pPr>
                        <w:jc w:val="center"/>
                        <w:rPr>
                          <w:color w:val="000090"/>
                        </w:rPr>
                      </w:pPr>
                      <w:r>
                        <w:rPr>
                          <w:color w:val="000090"/>
                        </w:rPr>
                        <w:t>Ferrara, 15 dicembre 2016</w:t>
                      </w:r>
                    </w:p>
                    <w:p w14:paraId="459E6372" w14:textId="77777777" w:rsidR="00942991" w:rsidRDefault="00942991" w:rsidP="00E968BF">
                      <w:pPr>
                        <w:jc w:val="center"/>
                      </w:pPr>
                    </w:p>
                    <w:p w14:paraId="6859DD42" w14:textId="77777777" w:rsidR="00942991" w:rsidRDefault="00942991" w:rsidP="00E968BF">
                      <w:pPr>
                        <w:jc w:val="center"/>
                      </w:pPr>
                    </w:p>
                    <w:p w14:paraId="5A8A2CCE" w14:textId="77777777" w:rsidR="00942991" w:rsidRPr="000B73D7" w:rsidRDefault="00942991" w:rsidP="00020AC5">
                      <w:pPr>
                        <w:jc w:val="center"/>
                      </w:pPr>
                      <w:r>
                        <w:t>Ferrara, 4 dicembre 2015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sectPr w:rsidR="007B605F" w:rsidSect="00E968BF">
      <w:headerReference w:type="default" r:id="rId8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6C4086" w14:textId="77777777" w:rsidR="00284EF8" w:rsidRDefault="00284EF8">
      <w:r>
        <w:separator/>
      </w:r>
    </w:p>
  </w:endnote>
  <w:endnote w:type="continuationSeparator" w:id="0">
    <w:p w14:paraId="4DC8E90E" w14:textId="77777777" w:rsidR="00284EF8" w:rsidRDefault="0028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ヒラギノ丸ゴ Pro W4">
    <w:charset w:val="4E"/>
    <w:family w:val="auto"/>
    <w:pitch w:val="variable"/>
    <w:sig w:usb0="E00002FF" w:usb1="7AC7FFFF" w:usb2="00000012" w:usb3="00000000" w:csb0="0002000D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26514" w14:textId="77777777" w:rsidR="00284EF8" w:rsidRDefault="00284EF8">
      <w:r>
        <w:separator/>
      </w:r>
    </w:p>
  </w:footnote>
  <w:footnote w:type="continuationSeparator" w:id="0">
    <w:p w14:paraId="1256DA3D" w14:textId="77777777" w:rsidR="00284EF8" w:rsidRDefault="00284EF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E6073" w14:textId="77777777" w:rsidR="00942991" w:rsidRDefault="00942991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7F907E6A" wp14:editId="654E9F7E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attachedTemplate r:id="rId1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284EF8"/>
    <w:rsid w:val="004465C8"/>
    <w:rsid w:val="004E3D06"/>
    <w:rsid w:val="006E1A0C"/>
    <w:rsid w:val="00732353"/>
    <w:rsid w:val="007B605F"/>
    <w:rsid w:val="00932B53"/>
    <w:rsid w:val="00942991"/>
    <w:rsid w:val="00B82FE5"/>
    <w:rsid w:val="00D2654E"/>
    <w:rsid w:val="00E968BF"/>
    <w:rsid w:val="00F44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EC9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atterepredefinitoparagrafo"/>
    <w:link w:val="Intestazione"/>
  </w:style>
  <w:style w:type="paragraph" w:styleId="Pidipagina">
    <w:name w:val="footer"/>
    <w:basedOn w:val="Normale"/>
    <w:link w:val="PidipaginaCarattere"/>
    <w:unhideWhenUsed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atterepredefinitoparagrafo"/>
    <w:link w:val="Pidipagina"/>
  </w:style>
  <w:style w:type="paragraph" w:styleId="Titolo">
    <w:name w:val="Title"/>
    <w:basedOn w:val="Normale"/>
    <w:link w:val="TitoloCarattere"/>
    <w:qFormat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atterepredefinitoparagrafo"/>
    <w:link w:val="Titolo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Modelli:Visualizzazione%20Layout%20di%20pubblicazione:Cartelli:Cartello%20celebrazione.dotx" TargetMode="External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Cartello celebrazione.dotx</Template>
  <TotalTime>26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Marco Ingrosso</cp:lastModifiedBy>
  <cp:revision>6</cp:revision>
  <cp:lastPrinted>2016-12-14T17:13:00Z</cp:lastPrinted>
  <dcterms:created xsi:type="dcterms:W3CDTF">2015-12-02T16:40:00Z</dcterms:created>
  <dcterms:modified xsi:type="dcterms:W3CDTF">2016-12-14T17:34:00Z</dcterms:modified>
  <cp:category/>
</cp:coreProperties>
</file>